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86D" w:rsidRPr="009A4505" w:rsidRDefault="00AB686D" w:rsidP="009A4505">
      <w:pPr>
        <w:pStyle w:val="Title"/>
        <w:pBdr>
          <w:bottom w:val="none" w:sz="0" w:space="0" w:color="auto"/>
        </w:pBdr>
        <w:jc w:val="center"/>
        <w:rPr>
          <w:rFonts w:ascii="Bookman Old Style" w:hAnsi="Bookman Old Style"/>
          <w:b/>
          <w:smallCaps/>
          <w:color w:val="FF0000"/>
          <w:sz w:val="40"/>
        </w:rPr>
      </w:pPr>
      <w:r w:rsidRPr="009A4505">
        <w:rPr>
          <w:rFonts w:ascii="Bookman Old Style" w:hAnsi="Bookman Old Style"/>
          <w:b/>
          <w:smallCaps/>
          <w:color w:val="FF0000"/>
          <w:sz w:val="40"/>
        </w:rPr>
        <w:t xml:space="preserve">Расписание классных часов </w:t>
      </w:r>
    </w:p>
    <w:p w:rsidR="00AB686D" w:rsidRPr="009A4505" w:rsidRDefault="00AB686D" w:rsidP="009A4505">
      <w:pPr>
        <w:pStyle w:val="Title"/>
        <w:pBdr>
          <w:bottom w:val="none" w:sz="0" w:space="0" w:color="auto"/>
        </w:pBdr>
        <w:jc w:val="center"/>
        <w:rPr>
          <w:rFonts w:ascii="Bookman Old Style" w:hAnsi="Bookman Old Style"/>
          <w:b/>
          <w:smallCaps/>
          <w:color w:val="FF0000"/>
          <w:sz w:val="40"/>
        </w:rPr>
      </w:pPr>
      <w:r w:rsidRPr="009A4505">
        <w:rPr>
          <w:rFonts w:ascii="Bookman Old Style" w:hAnsi="Bookman Old Style"/>
          <w:b/>
          <w:smallCaps/>
          <w:color w:val="FF0000"/>
          <w:sz w:val="40"/>
        </w:rPr>
        <w:t>на 2023-2024 учебный год</w:t>
      </w:r>
    </w:p>
    <w:tbl>
      <w:tblPr>
        <w:tblW w:w="9970" w:type="dxa"/>
        <w:jc w:val="center"/>
        <w:tblInd w:w="-612" w:type="dxa"/>
        <w:tblBorders>
          <w:top w:val="double" w:sz="4" w:space="0" w:color="000058"/>
          <w:left w:val="double" w:sz="4" w:space="0" w:color="000058"/>
          <w:bottom w:val="double" w:sz="4" w:space="0" w:color="000058"/>
          <w:right w:val="double" w:sz="4" w:space="0" w:color="000058"/>
          <w:insideH w:val="double" w:sz="4" w:space="0" w:color="000058"/>
          <w:insideV w:val="double" w:sz="4" w:space="0" w:color="000058"/>
        </w:tblBorders>
        <w:tblLook w:val="00A0"/>
      </w:tblPr>
      <w:tblGrid>
        <w:gridCol w:w="1536"/>
        <w:gridCol w:w="3124"/>
        <w:gridCol w:w="2945"/>
        <w:gridCol w:w="2365"/>
      </w:tblGrid>
      <w:tr w:rsidR="00AB686D" w:rsidRPr="009A4505" w:rsidTr="009A4505">
        <w:trPr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b/>
                <w:color w:val="000048"/>
                <w:sz w:val="28"/>
                <w:szCs w:val="28"/>
              </w:rPr>
            </w:pPr>
            <w:r w:rsidRPr="009A4505">
              <w:rPr>
                <w:rFonts w:ascii="Bookman Old Style" w:hAnsi="Bookman Old Style"/>
                <w:b/>
                <w:color w:val="000048"/>
                <w:sz w:val="28"/>
                <w:szCs w:val="28"/>
              </w:rPr>
              <w:t>Класс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b/>
                <w:color w:val="000048"/>
                <w:sz w:val="28"/>
                <w:szCs w:val="28"/>
              </w:rPr>
            </w:pPr>
            <w:r w:rsidRPr="009A4505">
              <w:rPr>
                <w:rFonts w:ascii="Bookman Old Style" w:hAnsi="Bookman Old Style"/>
                <w:b/>
                <w:color w:val="000048"/>
                <w:sz w:val="28"/>
                <w:szCs w:val="28"/>
              </w:rPr>
              <w:t>ФИО педагога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b/>
                <w:color w:val="000048"/>
                <w:sz w:val="28"/>
                <w:szCs w:val="28"/>
              </w:rPr>
            </w:pPr>
            <w:r w:rsidRPr="009A4505">
              <w:rPr>
                <w:rFonts w:ascii="Bookman Old Style" w:hAnsi="Bookman Old Style"/>
                <w:b/>
                <w:color w:val="000048"/>
                <w:sz w:val="28"/>
                <w:szCs w:val="28"/>
              </w:rPr>
              <w:t>Дни недели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b/>
                <w:color w:val="000048"/>
                <w:sz w:val="28"/>
                <w:szCs w:val="28"/>
              </w:rPr>
            </w:pPr>
            <w:r w:rsidRPr="009A4505">
              <w:rPr>
                <w:rFonts w:ascii="Bookman Old Style" w:hAnsi="Bookman Old Style"/>
                <w:b/>
                <w:color w:val="000048"/>
                <w:sz w:val="28"/>
                <w:szCs w:val="28"/>
              </w:rPr>
              <w:t>Время проведения</w:t>
            </w:r>
          </w:p>
        </w:tc>
      </w:tr>
      <w:tr w:rsidR="00AB686D" w:rsidRPr="009A4505" w:rsidTr="009A4505">
        <w:trPr>
          <w:trHeight w:val="392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  <w:t>1 «а»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Горбачева Т.Н.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Понедельник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5 урок</w:t>
            </w:r>
          </w:p>
        </w:tc>
      </w:tr>
      <w:tr w:rsidR="00AB686D" w:rsidRPr="009A4505" w:rsidTr="009A4505">
        <w:trPr>
          <w:trHeight w:val="393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  <w:t>1 «б»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Аникина Н.А.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Пятница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4 урок</w:t>
            </w:r>
          </w:p>
        </w:tc>
      </w:tr>
      <w:tr w:rsidR="00AB686D" w:rsidRPr="009A4505" w:rsidTr="009A4505">
        <w:trPr>
          <w:trHeight w:val="393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  <w:t>2 «а»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Морозова С.Г.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Среда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6 урок</w:t>
            </w:r>
          </w:p>
        </w:tc>
      </w:tr>
      <w:tr w:rsidR="00AB686D" w:rsidRPr="009A4505" w:rsidTr="009A4505">
        <w:trPr>
          <w:trHeight w:val="392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  <w:t>2 «б»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Ефремова С.И.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Вторник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6 урок</w:t>
            </w:r>
          </w:p>
        </w:tc>
      </w:tr>
      <w:tr w:rsidR="00AB686D" w:rsidRPr="009A4505" w:rsidTr="009A4505">
        <w:trPr>
          <w:trHeight w:val="393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  <w:t>3 «а»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Лаврентьева С.Е.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Понедельник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6 урок</w:t>
            </w:r>
          </w:p>
        </w:tc>
      </w:tr>
      <w:tr w:rsidR="00AB686D" w:rsidRPr="009A4505" w:rsidTr="009A4505">
        <w:trPr>
          <w:trHeight w:val="393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  <w:t>3 «б»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Крылова Е.Е.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Среда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6 урок</w:t>
            </w:r>
          </w:p>
        </w:tc>
      </w:tr>
      <w:tr w:rsidR="00AB686D" w:rsidRPr="009A4505" w:rsidTr="009A4505">
        <w:trPr>
          <w:trHeight w:val="393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  <w:t>4 «а»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Толмачева В.Ф.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Вторник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6 урок</w:t>
            </w:r>
          </w:p>
        </w:tc>
      </w:tr>
      <w:tr w:rsidR="00AB686D" w:rsidRPr="009A4505" w:rsidTr="009A4505">
        <w:trPr>
          <w:trHeight w:val="392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  <w:t>4 «б»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Горбачева С.И.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Понедельник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6 урок</w:t>
            </w:r>
          </w:p>
        </w:tc>
      </w:tr>
      <w:tr w:rsidR="00AB686D" w:rsidRPr="009A4505" w:rsidTr="009A4505">
        <w:trPr>
          <w:trHeight w:val="393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  <w:t>5 «а»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Лебедева Н.В.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Вторник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7 урок</w:t>
            </w:r>
          </w:p>
        </w:tc>
      </w:tr>
      <w:tr w:rsidR="00AB686D" w:rsidRPr="009A4505" w:rsidTr="009A4505">
        <w:trPr>
          <w:trHeight w:val="393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  <w:t>5 «б»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Свищева В.П.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Пятница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6 урок</w:t>
            </w:r>
          </w:p>
        </w:tc>
      </w:tr>
      <w:tr w:rsidR="00AB686D" w:rsidRPr="009A4505" w:rsidTr="009A4505">
        <w:trPr>
          <w:trHeight w:val="392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  <w:t>6 «а»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Радио Т.А.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Пятница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7 урок</w:t>
            </w:r>
          </w:p>
        </w:tc>
      </w:tr>
      <w:tr w:rsidR="00AB686D" w:rsidRPr="009A4505" w:rsidTr="009A4505">
        <w:trPr>
          <w:trHeight w:val="393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  <w:t>6 «б»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Соколова В.Е.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Вторник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7 урок</w:t>
            </w:r>
          </w:p>
        </w:tc>
      </w:tr>
      <w:tr w:rsidR="00AB686D" w:rsidRPr="009A4505" w:rsidTr="009A4505">
        <w:trPr>
          <w:trHeight w:val="393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  <w:t>7 «а»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Осинская Н.В.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Среда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8 урок</w:t>
            </w:r>
          </w:p>
        </w:tc>
      </w:tr>
      <w:tr w:rsidR="00AB686D" w:rsidRPr="009A4505" w:rsidTr="009A4505">
        <w:trPr>
          <w:trHeight w:val="393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  <w:t>7 «б»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Схабицкая С.В.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Среда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8 урок</w:t>
            </w:r>
          </w:p>
        </w:tc>
      </w:tr>
      <w:tr w:rsidR="00AB686D" w:rsidRPr="009A4505" w:rsidTr="009A4505">
        <w:trPr>
          <w:trHeight w:val="392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  <w:t>8 «а»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Анисимова Е.В.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Четверг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7 урок</w:t>
            </w:r>
          </w:p>
        </w:tc>
      </w:tr>
      <w:tr w:rsidR="00AB686D" w:rsidRPr="009A4505" w:rsidTr="009A4505">
        <w:trPr>
          <w:trHeight w:val="393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  <w:t>8 «б»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Ляликова О.А.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Среда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8 урок</w:t>
            </w:r>
          </w:p>
        </w:tc>
      </w:tr>
      <w:tr w:rsidR="00AB686D" w:rsidRPr="009A4505" w:rsidTr="009A4505">
        <w:trPr>
          <w:trHeight w:val="393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  <w:t>9 «а»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Бодакова Д.Ю.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Пятница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8 урок</w:t>
            </w:r>
          </w:p>
        </w:tc>
      </w:tr>
      <w:tr w:rsidR="00AB686D" w:rsidRPr="009A4505" w:rsidTr="009A4505">
        <w:trPr>
          <w:trHeight w:val="392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  <w:t>9 «б»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Козинов Д.В.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Среда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8 урок</w:t>
            </w:r>
          </w:p>
        </w:tc>
      </w:tr>
      <w:tr w:rsidR="00AB686D" w:rsidRPr="009A4505" w:rsidTr="009A4505">
        <w:trPr>
          <w:trHeight w:val="393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  <w:t>9 «в»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Тихоненко О.А.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Среда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8 урок</w:t>
            </w:r>
          </w:p>
        </w:tc>
      </w:tr>
      <w:tr w:rsidR="00AB686D" w:rsidRPr="009A4505" w:rsidTr="009A4505">
        <w:trPr>
          <w:trHeight w:val="393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smallCaps/>
                <w:color w:val="000048"/>
                <w:sz w:val="30"/>
                <w:szCs w:val="28"/>
              </w:rPr>
              <w:t>10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Махалина О.В.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Вторник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8 урок</w:t>
            </w:r>
          </w:p>
        </w:tc>
      </w:tr>
      <w:tr w:rsidR="00AB686D" w:rsidRPr="009A4505" w:rsidTr="009A4505">
        <w:trPr>
          <w:trHeight w:val="393"/>
          <w:jc w:val="center"/>
        </w:trPr>
        <w:tc>
          <w:tcPr>
            <w:tcW w:w="1536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11</w:t>
            </w:r>
          </w:p>
        </w:tc>
        <w:tc>
          <w:tcPr>
            <w:tcW w:w="3124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Безделкина Т.В.</w:t>
            </w:r>
          </w:p>
        </w:tc>
        <w:tc>
          <w:tcPr>
            <w:tcW w:w="294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Вторник</w:t>
            </w:r>
          </w:p>
        </w:tc>
        <w:tc>
          <w:tcPr>
            <w:tcW w:w="2365" w:type="dxa"/>
            <w:vAlign w:val="center"/>
          </w:tcPr>
          <w:p w:rsidR="00AB686D" w:rsidRPr="009A4505" w:rsidRDefault="00AB686D" w:rsidP="009A4505">
            <w:pPr>
              <w:spacing w:after="0" w:line="240" w:lineRule="auto"/>
              <w:jc w:val="center"/>
              <w:rPr>
                <w:rFonts w:ascii="Bookman Old Style" w:hAnsi="Bookman Old Style"/>
                <w:color w:val="000048"/>
                <w:sz w:val="30"/>
                <w:szCs w:val="28"/>
              </w:rPr>
            </w:pPr>
            <w:r w:rsidRPr="009A4505">
              <w:rPr>
                <w:rFonts w:ascii="Bookman Old Style" w:hAnsi="Bookman Old Style"/>
                <w:color w:val="000048"/>
                <w:sz w:val="30"/>
                <w:szCs w:val="28"/>
              </w:rPr>
              <w:t>8 урок</w:t>
            </w:r>
          </w:p>
        </w:tc>
      </w:tr>
    </w:tbl>
    <w:p w:rsidR="00AB686D" w:rsidRPr="009A4505" w:rsidRDefault="00AB686D" w:rsidP="00930D93">
      <w:pPr>
        <w:jc w:val="center"/>
        <w:rPr>
          <w:rFonts w:ascii="Times New Roman" w:hAnsi="Times New Roman"/>
          <w:sz w:val="12"/>
          <w:szCs w:val="28"/>
        </w:rPr>
      </w:pPr>
    </w:p>
    <w:p w:rsidR="00AB686D" w:rsidRPr="00930D93" w:rsidRDefault="00AB686D" w:rsidP="00930D93">
      <w:pPr>
        <w:jc w:val="center"/>
        <w:rPr>
          <w:rFonts w:ascii="Times New Roman" w:hAnsi="Times New Roman"/>
          <w:sz w:val="28"/>
          <w:szCs w:val="28"/>
        </w:rPr>
      </w:pPr>
      <w:r w:rsidRPr="00362CE6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75pt;height:232.5pt">
            <v:imagedata r:id="rId4" o:title=""/>
          </v:shape>
        </w:pict>
      </w:r>
    </w:p>
    <w:sectPr w:rsidR="00AB686D" w:rsidRPr="00930D93" w:rsidSect="009A4505">
      <w:pgSz w:w="11906" w:h="16838"/>
      <w:pgMar w:top="340" w:right="851" w:bottom="34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2746"/>
    <w:rsid w:val="001E77DF"/>
    <w:rsid w:val="00362CE6"/>
    <w:rsid w:val="00930D93"/>
    <w:rsid w:val="009A4505"/>
    <w:rsid w:val="00AB686D"/>
    <w:rsid w:val="00AE122A"/>
    <w:rsid w:val="00B305F9"/>
    <w:rsid w:val="00D12746"/>
    <w:rsid w:val="00F53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CE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99"/>
    <w:qFormat/>
    <w:rsid w:val="00D12746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D12746"/>
    <w:rPr>
      <w:rFonts w:ascii="Cambria" w:hAnsi="Cambria" w:cs="Times New Roman"/>
      <w:color w:val="17365D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99"/>
    <w:rsid w:val="00D1274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</TotalTime>
  <Pages>1</Pages>
  <Words>127</Words>
  <Characters>728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Ollga</cp:lastModifiedBy>
  <cp:revision>3</cp:revision>
  <cp:lastPrinted>2023-09-20T07:43:00Z</cp:lastPrinted>
  <dcterms:created xsi:type="dcterms:W3CDTF">2023-09-20T05:18:00Z</dcterms:created>
  <dcterms:modified xsi:type="dcterms:W3CDTF">2023-09-20T07:46:00Z</dcterms:modified>
</cp:coreProperties>
</file>